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right"/>
        <w:tblLook w:val="0600" w:firstRow="0" w:lastRow="0" w:firstColumn="0" w:lastColumn="0" w:noHBand="1" w:noVBand="1"/>
        <w:tblDescription w:val="Layout table"/>
      </w:tblPr>
      <w:tblGrid>
        <w:gridCol w:w="6199"/>
      </w:tblGrid>
      <w:tr w:rsidR="00B66D44" w14:paraId="513C04BC" w14:textId="77777777" w:rsidTr="000A7C92">
        <w:trPr>
          <w:jc w:val="right"/>
        </w:trPr>
        <w:sdt>
          <w:sdtPr>
            <w:rPr>
              <w:color w:val="596984" w:themeColor="accent4" w:themeShade="BF"/>
            </w:rPr>
            <w:id w:val="1701890649"/>
            <w:placeholder>
              <w:docPart w:val="0B4D1C48E9D44DBFA22CD040980F65D3"/>
            </w:placeholder>
            <w:temporary/>
            <w:showingPlcHdr/>
            <w15:appearance w15:val="hidden"/>
          </w:sdtPr>
          <w:sdtEndPr>
            <w:rPr>
              <w:color w:val="596984" w:themeColor="accent4" w:themeShade="BF"/>
            </w:rPr>
          </w:sdtEndPr>
          <w:sdtContent>
            <w:tc>
              <w:tcPr>
                <w:tcW w:w="6199" w:type="dxa"/>
              </w:tcPr>
              <w:p w14:paraId="03A0F74D" w14:textId="77777777" w:rsidR="00B66D44" w:rsidRPr="00795240" w:rsidRDefault="001518A3" w:rsidP="00291D3A">
                <w:pPr>
                  <w:pStyle w:val="Title"/>
                  <w:rPr>
                    <w:color w:val="596984" w:themeColor="accent4" w:themeShade="BF"/>
                  </w:rPr>
                </w:pPr>
                <w:r w:rsidRPr="00795240">
                  <w:rPr>
                    <w:color w:val="596984" w:themeColor="accent4" w:themeShade="BF"/>
                  </w:rPr>
                  <w:t>Event Name</w:t>
                </w:r>
              </w:p>
            </w:tc>
          </w:sdtContent>
        </w:sdt>
      </w:tr>
      <w:tr w:rsidR="00B66D44" w14:paraId="26405C3D" w14:textId="77777777" w:rsidTr="000A7C92">
        <w:trPr>
          <w:trHeight w:val="558"/>
          <w:jc w:val="right"/>
        </w:trPr>
        <w:tc>
          <w:tcPr>
            <w:tcW w:w="6199" w:type="dxa"/>
          </w:tcPr>
          <w:p w14:paraId="068E903E" w14:textId="77777777" w:rsidR="00B66D44" w:rsidRPr="00795240" w:rsidRDefault="00B66D44" w:rsidP="00291D3A">
            <w:pPr>
              <w:pStyle w:val="NoSpacing"/>
              <w:ind w:left="0"/>
              <w:rPr>
                <w:color w:val="596984" w:themeColor="accent4" w:themeShade="BF"/>
              </w:rPr>
            </w:pPr>
            <w:r w:rsidRPr="00795240">
              <w:rPr>
                <w:noProof/>
                <w:color w:val="596984" w:themeColor="accent4" w:themeShade="BF"/>
              </w:rPr>
              <mc:AlternateContent>
                <mc:Choice Requires="wpg">
                  <w:drawing>
                    <wp:inline distT="0" distB="0" distL="0" distR="0" wp14:anchorId="20CB2B48" wp14:editId="2D4834C3">
                      <wp:extent cx="1557746" cy="123190"/>
                      <wp:effectExtent l="0" t="0" r="23495" b="10160"/>
                      <wp:docPr id="26" name="Group 26" descr="Jagged line decorative font." title="Jagged Li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746" cy="123190"/>
                                <a:chOff x="0" y="0"/>
                                <a:chExt cx="1557746" cy="123190"/>
                              </a:xfrm>
                            </wpg:grpSpPr>
                            <wps:wsp>
                              <wps:cNvPr id="20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886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8D0715" id="Group 26" o:spid="_x0000_s1026" alt="Title: Jagged Line - Description: Jagged line decorative font." style="width:122.65pt;height:9.7pt;mso-position-horizontal-relative:char;mso-position-vertical-relative:line" coordsize="15577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">
                      <v:shape id="Freeform 10" o:spid="_x0000_s1027" style="position:absolute;width:7848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v:shape id="Freeform 11" o:spid="_x0000_s1028" style="position:absolute;left:7728;width:7849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66D44" w14:paraId="622A6219" w14:textId="77777777" w:rsidTr="000A7C92">
        <w:trPr>
          <w:jc w:val="right"/>
        </w:trPr>
        <w:sdt>
          <w:sdtPr>
            <w:rPr>
              <w:color w:val="596984" w:themeColor="accent4" w:themeShade="BF"/>
            </w:rPr>
            <w:id w:val="-1558544731"/>
            <w:placeholder>
              <w:docPart w:val="D03D5EDFC8B84EFAB8E57D0AAC3352D9"/>
            </w:placeholder>
            <w:temporary/>
            <w:showingPlcHdr/>
            <w15:appearance w15:val="hidden"/>
          </w:sdtPr>
          <w:sdtEndPr>
            <w:rPr>
              <w:color w:val="596984" w:themeColor="accent4" w:themeShade="BF"/>
            </w:rPr>
          </w:sdtEndPr>
          <w:sdtContent>
            <w:tc>
              <w:tcPr>
                <w:tcW w:w="6199" w:type="dxa"/>
              </w:tcPr>
              <w:p w14:paraId="0E1F4F1A" w14:textId="77777777" w:rsidR="00B66D44" w:rsidRPr="00795240" w:rsidRDefault="001518A3" w:rsidP="00291D3A">
                <w:pPr>
                  <w:spacing w:after="120" w:line="240" w:lineRule="auto"/>
                  <w:ind w:left="102" w:right="102"/>
                  <w:rPr>
                    <w:color w:val="596984" w:themeColor="accent4" w:themeShade="BF"/>
                  </w:rPr>
                </w:pPr>
                <w:r w:rsidRPr="00795240">
                  <w:rPr>
                    <w:color w:val="596984" w:themeColor="accent4" w:themeShade="BF"/>
                  </w:rPr>
                  <w:t>When</w:t>
                </w:r>
              </w:p>
            </w:tc>
          </w:sdtContent>
        </w:sdt>
      </w:tr>
      <w:tr w:rsidR="00B66D44" w14:paraId="6595D4CE" w14:textId="77777777" w:rsidTr="000A7C92">
        <w:trPr>
          <w:jc w:val="right"/>
        </w:trPr>
        <w:sdt>
          <w:sdtPr>
            <w:rPr>
              <w:color w:val="596984" w:themeColor="accent4" w:themeShade="BF"/>
            </w:rPr>
            <w:id w:val="1042010646"/>
            <w:placeholder>
              <w:docPart w:val="503869D0841F486BA8A945CE688FD508"/>
            </w:placeholder>
            <w:temporary/>
            <w:showingPlcHdr/>
            <w15:appearance w15:val="hidden"/>
          </w:sdtPr>
          <w:sdtEndPr>
            <w:rPr>
              <w:rStyle w:val="DateChar"/>
              <w:b w:val="0"/>
              <w:caps w:val="0"/>
              <w:color w:val="596984" w:themeColor="accent4" w:themeShade="BF"/>
            </w:rPr>
          </w:sdtEndPr>
          <w:sdtContent>
            <w:tc>
              <w:tcPr>
                <w:tcW w:w="6199" w:type="dxa"/>
              </w:tcPr>
              <w:p w14:paraId="0F024821" w14:textId="77777777" w:rsidR="00B66D44" w:rsidRPr="00795240" w:rsidRDefault="000A7C92" w:rsidP="00291D3A">
                <w:pPr>
                  <w:pStyle w:val="Date"/>
                  <w:rPr>
                    <w:rStyle w:val="DateChar"/>
                    <w:color w:val="596984" w:themeColor="accent4" w:themeShade="BF"/>
                  </w:rPr>
                </w:pPr>
                <w:r w:rsidRPr="00795240">
                  <w:rPr>
                    <w:color w:val="596984" w:themeColor="accent4" w:themeShade="BF"/>
                  </w:rPr>
                  <w:t>MMMM</w:t>
                </w:r>
                <w:r w:rsidR="001518A3" w:rsidRPr="00795240">
                  <w:rPr>
                    <w:color w:val="596984" w:themeColor="accent4" w:themeShade="BF"/>
                  </w:rPr>
                  <w:t xml:space="preserve"> </w:t>
                </w:r>
                <w:r w:rsidRPr="00795240">
                  <w:rPr>
                    <w:color w:val="596984" w:themeColor="accent4" w:themeShade="BF"/>
                  </w:rPr>
                  <w:t>dd</w:t>
                </w:r>
                <w:r w:rsidR="001518A3" w:rsidRPr="00795240">
                  <w:rPr>
                    <w:color w:val="596984" w:themeColor="accent4" w:themeShade="BF"/>
                  </w:rPr>
                  <w:t xml:space="preserve">, </w:t>
                </w:r>
                <w:r w:rsidRPr="00795240">
                  <w:rPr>
                    <w:color w:val="596984" w:themeColor="accent4" w:themeShade="BF"/>
                  </w:rPr>
                  <w:t>yyyy</w:t>
                </w:r>
              </w:p>
            </w:tc>
          </w:sdtContent>
        </w:sdt>
      </w:tr>
      <w:tr w:rsidR="00B66D44" w14:paraId="06E14399" w14:textId="77777777" w:rsidTr="000A7C92">
        <w:trPr>
          <w:jc w:val="right"/>
        </w:trPr>
        <w:sdt>
          <w:sdtPr>
            <w:rPr>
              <w:color w:val="596984" w:themeColor="accent4" w:themeShade="BF"/>
            </w:rPr>
            <w:id w:val="-2119821005"/>
            <w:placeholder>
              <w:docPart w:val="CDBB1A18C395449EA1C0497F23EEAB17"/>
            </w:placeholder>
            <w:temporary/>
            <w:showingPlcHdr/>
            <w15:appearance w15:val="hidden"/>
          </w:sdtPr>
          <w:sdtEndPr>
            <w:rPr>
              <w:color w:val="596984" w:themeColor="accent4" w:themeShade="BF"/>
            </w:rPr>
          </w:sdtEndPr>
          <w:sdtContent>
            <w:tc>
              <w:tcPr>
                <w:tcW w:w="6199" w:type="dxa"/>
              </w:tcPr>
              <w:p w14:paraId="4011D33B" w14:textId="77777777" w:rsidR="00B66D44" w:rsidRPr="00795240" w:rsidRDefault="001518A3" w:rsidP="00291D3A">
                <w:pPr>
                  <w:pStyle w:val="Time"/>
                  <w:rPr>
                    <w:color w:val="596984" w:themeColor="accent4" w:themeShade="BF"/>
                  </w:rPr>
                </w:pPr>
                <w:r w:rsidRPr="00795240">
                  <w:rPr>
                    <w:color w:val="596984" w:themeColor="accent4" w:themeShade="BF"/>
                  </w:rPr>
                  <w:t>8 PM – 10 PM</w:t>
                </w:r>
              </w:p>
            </w:tc>
          </w:sdtContent>
        </w:sdt>
      </w:tr>
      <w:tr w:rsidR="00B66D44" w14:paraId="713E6002" w14:textId="77777777" w:rsidTr="000A7C92">
        <w:trPr>
          <w:jc w:val="right"/>
        </w:trPr>
        <w:sdt>
          <w:sdtPr>
            <w:rPr>
              <w:noProof/>
              <w:color w:val="596984" w:themeColor="accent4" w:themeShade="BF"/>
            </w:rPr>
            <w:id w:val="2051649660"/>
            <w:placeholder>
              <w:docPart w:val="E6E2FE25C84B4B51BA5ADA638C25C539"/>
            </w:placeholder>
            <w:temporary/>
            <w:showingPlcHdr/>
            <w15:appearance w15:val="hidden"/>
          </w:sdtPr>
          <w:sdtEndPr>
            <w:rPr>
              <w:color w:val="596984" w:themeColor="accent4" w:themeShade="BF"/>
            </w:rPr>
          </w:sdtEndPr>
          <w:sdtContent>
            <w:tc>
              <w:tcPr>
                <w:tcW w:w="6199" w:type="dxa"/>
              </w:tcPr>
              <w:p w14:paraId="0AEAEACD" w14:textId="77777777" w:rsidR="00B66D44" w:rsidRPr="00795240" w:rsidRDefault="001518A3" w:rsidP="00291D3A">
                <w:pPr>
                  <w:pStyle w:val="Subtitle"/>
                  <w:rPr>
                    <w:noProof/>
                    <w:color w:val="596984" w:themeColor="accent4" w:themeShade="BF"/>
                  </w:rPr>
                </w:pPr>
                <w:r w:rsidRPr="00795240">
                  <w:rPr>
                    <w:color w:val="596984" w:themeColor="accent4" w:themeShade="BF"/>
                  </w:rPr>
                  <w:t>Add Key Event Info Here!!</w:t>
                </w:r>
              </w:p>
            </w:tc>
          </w:sdtContent>
        </w:sdt>
      </w:tr>
      <w:tr w:rsidR="00B66D44" w14:paraId="618C67FD" w14:textId="77777777" w:rsidTr="000A7C92">
        <w:trPr>
          <w:jc w:val="right"/>
        </w:trPr>
        <w:sdt>
          <w:sdtPr>
            <w:rPr>
              <w:noProof/>
              <w:color w:val="596984" w:themeColor="accent4" w:themeShade="BF"/>
            </w:rPr>
            <w:id w:val="-1573420329"/>
            <w:placeholder>
              <w:docPart w:val="2AB6E33A9800494A9D9286D0A412CE9C"/>
            </w:placeholder>
            <w:temporary/>
            <w:showingPlcHdr/>
            <w15:appearance w15:val="hidden"/>
          </w:sdtPr>
          <w:sdtEndPr>
            <w:rPr>
              <w:color w:val="596984" w:themeColor="accent4" w:themeShade="BF"/>
            </w:rPr>
          </w:sdtEndPr>
          <w:sdtContent>
            <w:tc>
              <w:tcPr>
                <w:tcW w:w="6199" w:type="dxa"/>
              </w:tcPr>
              <w:p w14:paraId="00F62D02" w14:textId="77777777" w:rsidR="001518A3" w:rsidRPr="00795240" w:rsidRDefault="001518A3" w:rsidP="001518A3">
                <w:pPr>
                  <w:rPr>
                    <w:color w:val="596984" w:themeColor="accent4" w:themeShade="BF"/>
                  </w:rPr>
                </w:pPr>
                <w:r w:rsidRPr="00795240">
                  <w:rPr>
                    <w:color w:val="596984" w:themeColor="accent4" w:themeShade="BF"/>
                  </w:rPr>
                  <w:t>To replace any placeholder text (such as this), just click it and start typing.</w:t>
                </w:r>
              </w:p>
              <w:p w14:paraId="7F295800" w14:textId="77777777" w:rsidR="001518A3" w:rsidRPr="00795240" w:rsidRDefault="001518A3" w:rsidP="001518A3">
                <w:pPr>
                  <w:rPr>
                    <w:color w:val="596984" w:themeColor="accent4" w:themeShade="BF"/>
                  </w:rPr>
                </w:pPr>
                <w:r w:rsidRPr="00795240">
                  <w:rPr>
                    <w:color w:val="596984" w:themeColor="accent4" w:themeShade="BF"/>
                  </w:rPr>
                  <w:t xml:space="preserve">Use this space to describe the event you are advertising.  Make it your own by exploring different fonts and colors on the Design tab.  </w:t>
                </w:r>
              </w:p>
              <w:p w14:paraId="7021F3A1" w14:textId="77777777" w:rsidR="00B66D44" w:rsidRPr="00795240" w:rsidRDefault="001518A3" w:rsidP="001518A3">
                <w:pPr>
                  <w:rPr>
                    <w:noProof/>
                    <w:color w:val="596984" w:themeColor="accent4" w:themeShade="BF"/>
                  </w:rPr>
                </w:pPr>
                <w:r w:rsidRPr="00795240">
                  <w:rPr>
                    <w:color w:val="596984" w:themeColor="accent4" w:themeShade="BF"/>
                  </w:rPr>
                  <w:t>Double click in the header to change the background image and/or objects.</w:t>
                </w:r>
              </w:p>
            </w:tc>
          </w:sdtContent>
        </w:sdt>
      </w:tr>
    </w:tbl>
    <w:p w14:paraId="627E4287" w14:textId="647C3ED8" w:rsidR="007F2548" w:rsidRDefault="00F45EED" w:rsidP="000A7C92">
      <w:r>
        <w:rPr>
          <w:noProof/>
        </w:rPr>
        <w:drawing>
          <wp:anchor distT="0" distB="0" distL="114300" distR="114300" simplePos="0" relativeHeight="251658240" behindDoc="0" locked="0" layoutInCell="1" allowOverlap="1" wp14:anchorId="0D83C13C" wp14:editId="0442B3A5">
            <wp:simplePos x="0" y="0"/>
            <wp:positionH relativeFrom="margin">
              <wp:align>right</wp:align>
            </wp:positionH>
            <wp:positionV relativeFrom="paragraph">
              <wp:posOffset>1327467</wp:posOffset>
            </wp:positionV>
            <wp:extent cx="1958975" cy="979488"/>
            <wp:effectExtent l="0" t="0" r="3175" b="0"/>
            <wp:wrapNone/>
            <wp:docPr id="4" name="Picture 4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ermanent-forum-of-binational-waters-logo-png-transparent-background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979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F2548" w:rsidSect="00291D3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2880" w:right="720" w:bottom="432" w:left="72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F28D2C" w14:textId="77777777" w:rsidR="00E46361" w:rsidRDefault="00E46361" w:rsidP="0068245E">
      <w:pPr>
        <w:spacing w:after="0" w:line="240" w:lineRule="auto"/>
      </w:pPr>
      <w:r>
        <w:separator/>
      </w:r>
    </w:p>
  </w:endnote>
  <w:endnote w:type="continuationSeparator" w:id="0">
    <w:p w14:paraId="15EF9D4E" w14:textId="77777777" w:rsidR="00E46361" w:rsidRDefault="00E46361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04967F" w14:textId="77777777" w:rsidR="00795240" w:rsidRDefault="007952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4770AC" w14:textId="77777777" w:rsidR="009124DD" w:rsidRDefault="009124DD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1518A3">
      <w:rPr>
        <w:noProof/>
      </w:rPr>
      <w:t>2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1B84AF" w14:textId="77777777" w:rsidR="00795240" w:rsidRDefault="007952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A43457" w14:textId="77777777" w:rsidR="00E46361" w:rsidRDefault="00E46361" w:rsidP="0068245E">
      <w:pPr>
        <w:spacing w:after="0" w:line="240" w:lineRule="auto"/>
      </w:pPr>
      <w:r>
        <w:separator/>
      </w:r>
    </w:p>
  </w:footnote>
  <w:footnote w:type="continuationSeparator" w:id="0">
    <w:p w14:paraId="2054746B" w14:textId="77777777" w:rsidR="00E46361" w:rsidRDefault="00E46361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EDD3A1" w14:textId="075A7F6C" w:rsidR="00795240" w:rsidRDefault="00795240">
    <w:pPr>
      <w:pStyle w:val="Header"/>
    </w:pPr>
    <w:r>
      <w:rPr>
        <w:noProof/>
      </w:rPr>
      <w:pict w14:anchorId="35D70C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484641" o:spid="_x0000_s2053" type="#_x0000_t75" style="position:absolute;left:0;text-align:left;margin-left:0;margin-top:0;width:3070pt;height:5464pt;z-index:-251657216;mso-position-horizontal:center;mso-position-horizontal-relative:margin;mso-position-vertical:center;mso-position-vertical-relative:margin" o:allowincell="f">
          <v:imagedata r:id="rId1" o:title="shifaaz-shamoon-sLAk1guBG90-unsplash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624279" w14:textId="15FFDD69" w:rsidR="00795240" w:rsidRDefault="00795240">
    <w:pPr>
      <w:pStyle w:val="Header"/>
    </w:pPr>
    <w:r>
      <w:rPr>
        <w:noProof/>
      </w:rPr>
      <w:pict w14:anchorId="13DDCD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484642" o:spid="_x0000_s2054" type="#_x0000_t75" style="position:absolute;left:0;text-align:left;margin-left:0;margin-top:0;width:3070pt;height:5464pt;z-index:-251656192;mso-position-horizontal:center;mso-position-horizontal-relative:margin;mso-position-vertical:center;mso-position-vertical-relative:margin" o:allowincell="f">
          <v:imagedata r:id="rId1" o:title="shifaaz-shamoon-sLAk1guBG90-unsplash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927CCF" w14:textId="08BDF403" w:rsidR="00795240" w:rsidRDefault="00795240">
    <w:pPr>
      <w:pStyle w:val="Header"/>
    </w:pPr>
    <w:r>
      <w:rPr>
        <w:noProof/>
      </w:rPr>
      <w:pict w14:anchorId="7A46C0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484640" o:spid="_x0000_s2052" type="#_x0000_t75" style="position:absolute;left:0;text-align:left;margin-left:0;margin-top:0;width:3070pt;height:5464pt;z-index:-251658240;mso-position-horizontal:center;mso-position-horizontal-relative:margin;mso-position-vertical:center;mso-position-vertical-relative:margin" o:allowincell="f">
          <v:imagedata r:id="rId1" o:title="shifaaz-shamoon-sLAk1guBG90-unsplash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55">
      <o:colormru v:ext="edit" colors="#1f4d78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58A"/>
    <w:rsid w:val="00034FCD"/>
    <w:rsid w:val="000669E7"/>
    <w:rsid w:val="000862BE"/>
    <w:rsid w:val="000A7C92"/>
    <w:rsid w:val="000D3832"/>
    <w:rsid w:val="000E33EA"/>
    <w:rsid w:val="00101F28"/>
    <w:rsid w:val="00140948"/>
    <w:rsid w:val="0014300F"/>
    <w:rsid w:val="001518A3"/>
    <w:rsid w:val="001570B2"/>
    <w:rsid w:val="001624C3"/>
    <w:rsid w:val="001A158A"/>
    <w:rsid w:val="00204149"/>
    <w:rsid w:val="00205E6C"/>
    <w:rsid w:val="00220400"/>
    <w:rsid w:val="00263DC4"/>
    <w:rsid w:val="002733AA"/>
    <w:rsid w:val="00291D3A"/>
    <w:rsid w:val="002A068F"/>
    <w:rsid w:val="002A69D5"/>
    <w:rsid w:val="002B7957"/>
    <w:rsid w:val="00352075"/>
    <w:rsid w:val="00381ECC"/>
    <w:rsid w:val="0039194A"/>
    <w:rsid w:val="003D3DB6"/>
    <w:rsid w:val="004178ED"/>
    <w:rsid w:val="00432566"/>
    <w:rsid w:val="0046109A"/>
    <w:rsid w:val="004611DB"/>
    <w:rsid w:val="004A1478"/>
    <w:rsid w:val="004D19D4"/>
    <w:rsid w:val="004E5750"/>
    <w:rsid w:val="00532C3C"/>
    <w:rsid w:val="00590ED7"/>
    <w:rsid w:val="00592AF2"/>
    <w:rsid w:val="00594051"/>
    <w:rsid w:val="005A29A9"/>
    <w:rsid w:val="005D2D39"/>
    <w:rsid w:val="00600D01"/>
    <w:rsid w:val="0061037D"/>
    <w:rsid w:val="00617F9F"/>
    <w:rsid w:val="00624B22"/>
    <w:rsid w:val="00634873"/>
    <w:rsid w:val="00653F13"/>
    <w:rsid w:val="00675A0E"/>
    <w:rsid w:val="0068245E"/>
    <w:rsid w:val="00684A8A"/>
    <w:rsid w:val="00691AAC"/>
    <w:rsid w:val="0069500E"/>
    <w:rsid w:val="006973C3"/>
    <w:rsid w:val="006B165A"/>
    <w:rsid w:val="006C2D62"/>
    <w:rsid w:val="00713F12"/>
    <w:rsid w:val="00730932"/>
    <w:rsid w:val="00731F91"/>
    <w:rsid w:val="00754EF7"/>
    <w:rsid w:val="00795240"/>
    <w:rsid w:val="007A009B"/>
    <w:rsid w:val="007A4EDB"/>
    <w:rsid w:val="007B23EE"/>
    <w:rsid w:val="007E582C"/>
    <w:rsid w:val="007F2548"/>
    <w:rsid w:val="007F37A5"/>
    <w:rsid w:val="00834305"/>
    <w:rsid w:val="00852EB7"/>
    <w:rsid w:val="00876DEC"/>
    <w:rsid w:val="00897FB4"/>
    <w:rsid w:val="008B3D2C"/>
    <w:rsid w:val="00907D64"/>
    <w:rsid w:val="009124DD"/>
    <w:rsid w:val="0091490F"/>
    <w:rsid w:val="00930971"/>
    <w:rsid w:val="0094423C"/>
    <w:rsid w:val="00973588"/>
    <w:rsid w:val="0098693B"/>
    <w:rsid w:val="009B19A6"/>
    <w:rsid w:val="00A84E98"/>
    <w:rsid w:val="00A95506"/>
    <w:rsid w:val="00AB123B"/>
    <w:rsid w:val="00AC6E2D"/>
    <w:rsid w:val="00AD2D67"/>
    <w:rsid w:val="00AF0DE6"/>
    <w:rsid w:val="00B01D43"/>
    <w:rsid w:val="00B168F9"/>
    <w:rsid w:val="00B368A1"/>
    <w:rsid w:val="00B66D44"/>
    <w:rsid w:val="00BA558A"/>
    <w:rsid w:val="00BC69F3"/>
    <w:rsid w:val="00BD6DAD"/>
    <w:rsid w:val="00C12433"/>
    <w:rsid w:val="00C25D0D"/>
    <w:rsid w:val="00C45026"/>
    <w:rsid w:val="00C479BE"/>
    <w:rsid w:val="00C6724B"/>
    <w:rsid w:val="00C67FD5"/>
    <w:rsid w:val="00C83EBD"/>
    <w:rsid w:val="00C93A32"/>
    <w:rsid w:val="00CD24DB"/>
    <w:rsid w:val="00CE544D"/>
    <w:rsid w:val="00CE754C"/>
    <w:rsid w:val="00CF207A"/>
    <w:rsid w:val="00D14CD7"/>
    <w:rsid w:val="00D3216C"/>
    <w:rsid w:val="00D529A9"/>
    <w:rsid w:val="00D810C8"/>
    <w:rsid w:val="00DA4D36"/>
    <w:rsid w:val="00DD5C9B"/>
    <w:rsid w:val="00E402F3"/>
    <w:rsid w:val="00E406D0"/>
    <w:rsid w:val="00E43EFE"/>
    <w:rsid w:val="00E46361"/>
    <w:rsid w:val="00E54476"/>
    <w:rsid w:val="00E66A41"/>
    <w:rsid w:val="00E83704"/>
    <w:rsid w:val="00E8548A"/>
    <w:rsid w:val="00EC54E5"/>
    <w:rsid w:val="00EC5A1D"/>
    <w:rsid w:val="00EC6DCE"/>
    <w:rsid w:val="00F0092F"/>
    <w:rsid w:val="00F043AE"/>
    <w:rsid w:val="00F076C6"/>
    <w:rsid w:val="00F45EED"/>
    <w:rsid w:val="00FD0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>
      <o:colormru v:ext="edit" colors="#1f4d78"/>
    </o:shapedefaults>
    <o:shapelayout v:ext="edit">
      <o:idmap v:ext="edit" data="1"/>
    </o:shapelayout>
  </w:shapeDefaults>
  <w:decimalSymbol w:val="."/>
  <w:listSeparator w:val=","/>
  <w14:docId w14:val="1A2FADB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ndara" w:hAnsiTheme="minorHAnsi" w:cs="Times New Roman"/>
        <w:color w:val="FFFFFF" w:themeColor="background1"/>
        <w:sz w:val="28"/>
        <w:szCs w:val="28"/>
        <w:lang w:val="en-IN" w:eastAsia="en-IN" w:bidi="ar-SA"/>
      </w:rPr>
    </w:rPrDefault>
    <w:pPrDefault>
      <w:pPr>
        <w:spacing w:after="240" w:line="288" w:lineRule="auto"/>
        <w:ind w:left="101" w:right="101"/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7C92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291D3A"/>
    <w:pPr>
      <w:spacing w:before="240" w:line="228" w:lineRule="auto"/>
      <w:ind w:left="0" w:right="0"/>
    </w:pPr>
    <w:rPr>
      <w:caps/>
      <w:sz w:val="40"/>
    </w:rPr>
  </w:style>
  <w:style w:type="character" w:customStyle="1" w:styleId="SubtitleChar">
    <w:name w:val="Subtitle Char"/>
    <w:link w:val="Subtitle"/>
    <w:uiPriority w:val="1"/>
    <w:rsid w:val="00291D3A"/>
    <w:rPr>
      <w:rFonts w:asciiTheme="minorHAnsi" w:hAnsiTheme="minorHAnsi"/>
      <w:caps/>
      <w:color w:val="FFFFFF" w:themeColor="background1"/>
      <w:sz w:val="40"/>
    </w:rPr>
  </w:style>
  <w:style w:type="paragraph" w:styleId="Title">
    <w:name w:val="Title"/>
    <w:basedOn w:val="Normal"/>
    <w:link w:val="TitleChar"/>
    <w:uiPriority w:val="1"/>
    <w:qFormat/>
    <w:rsid w:val="001518A3"/>
    <w:pPr>
      <w:spacing w:after="120" w:line="192" w:lineRule="auto"/>
      <w:ind w:left="102" w:right="102"/>
    </w:pPr>
    <w:rPr>
      <w:rFonts w:asciiTheme="majorHAnsi" w:hAnsiTheme="majorHAnsi"/>
      <w:b/>
      <w:caps/>
      <w:sz w:val="96"/>
      <w:szCs w:val="120"/>
    </w:rPr>
  </w:style>
  <w:style w:type="character" w:customStyle="1" w:styleId="TitleChar">
    <w:name w:val="Title Char"/>
    <w:link w:val="Title"/>
    <w:uiPriority w:val="1"/>
    <w:rsid w:val="001518A3"/>
    <w:rPr>
      <w:rFonts w:asciiTheme="majorHAnsi" w:hAnsiTheme="majorHAnsi"/>
      <w:b/>
      <w:caps/>
      <w:color w:val="FFFFFF" w:themeColor="background1"/>
      <w:sz w:val="96"/>
      <w:szCs w:val="120"/>
    </w:rPr>
  </w:style>
  <w:style w:type="paragraph" w:styleId="Date">
    <w:name w:val="Date"/>
    <w:basedOn w:val="Normal"/>
    <w:link w:val="DateChar"/>
    <w:uiPriority w:val="2"/>
    <w:qFormat/>
    <w:rsid w:val="001518A3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character" w:customStyle="1" w:styleId="DateChar">
    <w:name w:val="Date Char"/>
    <w:link w:val="Date"/>
    <w:uiPriority w:val="2"/>
    <w:rsid w:val="001518A3"/>
    <w:rPr>
      <w:rFonts w:asciiTheme="majorHAnsi" w:hAnsiTheme="majorHAnsi" w:cs="Arial"/>
      <w:b/>
      <w:caps/>
      <w:color w:val="FFFFFF" w:themeColor="background1"/>
      <w:sz w:val="44"/>
      <w:szCs w:val="21"/>
    </w:rPr>
  </w:style>
  <w:style w:type="paragraph" w:customStyle="1" w:styleId="Time">
    <w:name w:val="Time"/>
    <w:basedOn w:val="Normal"/>
    <w:uiPriority w:val="2"/>
    <w:qFormat/>
    <w:rsid w:val="001518A3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paragraph" w:customStyle="1" w:styleId="Location">
    <w:name w:val="Location"/>
    <w:basedOn w:val="Normal"/>
    <w:uiPriority w:val="3"/>
    <w:semiHidden/>
    <w:qFormat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semiHidden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character" w:customStyle="1" w:styleId="Heading1Char">
    <w:name w:val="Heading 1 Char"/>
    <w:link w:val="Heading1"/>
    <w:uiPriority w:val="9"/>
    <w:semiHidden/>
    <w:rsid w:val="00D14CD7"/>
    <w:rPr>
      <w:rFonts w:asciiTheme="minorHAnsi" w:eastAsia="Times New Roman" w:hAnsiTheme="minorHAnsi"/>
      <w:color w:val="386065"/>
      <w:sz w:val="32"/>
      <w:szCs w:val="32"/>
      <w:lang w:val="en-US" w:eastAsia="ja-JP"/>
    </w:rPr>
  </w:style>
  <w:style w:type="character" w:customStyle="1" w:styleId="Heading2Char">
    <w:name w:val="Heading 2 Char"/>
    <w:link w:val="Heading2"/>
    <w:uiPriority w:val="9"/>
    <w:semiHidden/>
    <w:rsid w:val="00D14CD7"/>
    <w:rPr>
      <w:rFonts w:asciiTheme="minorHAnsi" w:eastAsia="Times New Roman" w:hAnsiTheme="minorHAnsi"/>
      <w:color w:val="386065"/>
      <w:sz w:val="26"/>
      <w:szCs w:val="26"/>
      <w:lang w:val="en-US" w:eastAsia="ja-JP"/>
    </w:rPr>
  </w:style>
  <w:style w:type="character" w:customStyle="1" w:styleId="Heading4Char">
    <w:name w:val="Heading 4 Char"/>
    <w:link w:val="Heading4"/>
    <w:uiPriority w:val="9"/>
    <w:semiHidden/>
    <w:rsid w:val="00D14CD7"/>
    <w:rPr>
      <w:rFonts w:asciiTheme="minorHAnsi" w:eastAsia="Times New Roman" w:hAnsiTheme="minorHAnsi"/>
      <w:i/>
      <w:iCs/>
      <w:color w:val="386065"/>
      <w:sz w:val="28"/>
      <w:szCs w:val="24"/>
      <w:lang w:val="en-US" w:eastAsia="ja-JP"/>
    </w:rPr>
  </w:style>
  <w:style w:type="character" w:customStyle="1" w:styleId="Heading5Char">
    <w:name w:val="Heading 5 Char"/>
    <w:link w:val="Heading5"/>
    <w:uiPriority w:val="9"/>
    <w:semiHidden/>
    <w:rsid w:val="00D14CD7"/>
    <w:rPr>
      <w:rFonts w:asciiTheme="minorHAnsi" w:eastAsia="Times New Roman" w:hAnsiTheme="minorHAnsi"/>
      <w:color w:val="386065"/>
      <w:sz w:val="28"/>
      <w:szCs w:val="24"/>
      <w:lang w:val="en-US" w:eastAsia="ja-JP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3D3DB6"/>
    <w:rPr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D14CD7"/>
    <w:rPr>
      <w:rFonts w:asciiTheme="minorHAnsi" w:eastAsia="Times New Roman" w:hAnsiTheme="minorHAnsi"/>
      <w:color w:val="272727"/>
      <w:sz w:val="22"/>
      <w:szCs w:val="21"/>
      <w:lang w:val="en-US" w:eastAsia="ja-JP"/>
    </w:rPr>
  </w:style>
  <w:style w:type="character" w:customStyle="1" w:styleId="Heading9Char">
    <w:name w:val="Heading 9 Char"/>
    <w:link w:val="Heading9"/>
    <w:uiPriority w:val="9"/>
    <w:semiHidden/>
    <w:rsid w:val="00D14CD7"/>
    <w:rPr>
      <w:rFonts w:asciiTheme="minorHAnsi" w:eastAsia="Times New Roman" w:hAnsiTheme="minorHAnsi"/>
      <w:i/>
      <w:iCs/>
      <w:color w:val="272727"/>
      <w:sz w:val="22"/>
      <w:szCs w:val="21"/>
      <w:lang w:val="en-US"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srv\AppData\Roaming\Microsoft\Templates\Cultur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B4D1C48E9D44DBFA22CD040980F65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9E02F-AA8F-4B77-A296-536552A773BB}"/>
      </w:docPartPr>
      <w:docPartBody>
        <w:p w:rsidR="00000000" w:rsidRDefault="00725790">
          <w:pPr>
            <w:pStyle w:val="0B4D1C48E9D44DBFA22CD040980F65D3"/>
          </w:pPr>
          <w:r w:rsidRPr="001518A3">
            <w:t>Event Name</w:t>
          </w:r>
        </w:p>
      </w:docPartBody>
    </w:docPart>
    <w:docPart>
      <w:docPartPr>
        <w:name w:val="D03D5EDFC8B84EFAB8E57D0AAC3352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0667A3-4794-475B-A9D7-4AF3F44D538B}"/>
      </w:docPartPr>
      <w:docPartBody>
        <w:p w:rsidR="00000000" w:rsidRDefault="00725790">
          <w:pPr>
            <w:pStyle w:val="D03D5EDFC8B84EFAB8E57D0AAC3352D9"/>
          </w:pPr>
          <w:r w:rsidRPr="001518A3">
            <w:t>When</w:t>
          </w:r>
        </w:p>
      </w:docPartBody>
    </w:docPart>
    <w:docPart>
      <w:docPartPr>
        <w:name w:val="503869D0841F486BA8A945CE688FD5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D19ED5-9F9C-44F2-A5B7-571CB36A7060}"/>
      </w:docPartPr>
      <w:docPartBody>
        <w:p w:rsidR="00000000" w:rsidRDefault="00725790">
          <w:pPr>
            <w:pStyle w:val="503869D0841F486BA8A945CE688FD508"/>
          </w:pPr>
          <w:r>
            <w:t>MMMM</w:t>
          </w:r>
          <w:r w:rsidRPr="001518A3">
            <w:t xml:space="preserve"> </w:t>
          </w:r>
          <w:r>
            <w:t>dd</w:t>
          </w:r>
          <w:r w:rsidRPr="001518A3">
            <w:t xml:space="preserve">, </w:t>
          </w:r>
          <w:r>
            <w:t>yyyy</w:t>
          </w:r>
        </w:p>
      </w:docPartBody>
    </w:docPart>
    <w:docPart>
      <w:docPartPr>
        <w:name w:val="CDBB1A18C395449EA1C0497F23EEAB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5B0339-E2E4-43FF-A7D9-DACFBFF029B0}"/>
      </w:docPartPr>
      <w:docPartBody>
        <w:p w:rsidR="00000000" w:rsidRDefault="00725790">
          <w:pPr>
            <w:pStyle w:val="CDBB1A18C395449EA1C0497F23EEAB17"/>
          </w:pPr>
          <w:r w:rsidRPr="001518A3">
            <w:t>8 PM – 10 PM</w:t>
          </w:r>
        </w:p>
      </w:docPartBody>
    </w:docPart>
    <w:docPart>
      <w:docPartPr>
        <w:name w:val="E6E2FE25C84B4B51BA5ADA638C25C5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6548E1-8B20-4802-AA4C-1732BDD69E91}"/>
      </w:docPartPr>
      <w:docPartBody>
        <w:p w:rsidR="00000000" w:rsidRDefault="00725790">
          <w:pPr>
            <w:pStyle w:val="E6E2FE25C84B4B51BA5ADA638C25C539"/>
          </w:pPr>
          <w:r w:rsidRPr="001518A3">
            <w:t>Add Key Event Info Here!!</w:t>
          </w:r>
        </w:p>
      </w:docPartBody>
    </w:docPart>
    <w:docPart>
      <w:docPartPr>
        <w:name w:val="2AB6E33A9800494A9D9286D0A412C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49DB0-1284-46F5-B395-F8AFA057BCBC}"/>
      </w:docPartPr>
      <w:docPartBody>
        <w:p w:rsidR="00C12E98" w:rsidRPr="001518A3" w:rsidRDefault="00725790" w:rsidP="001518A3">
          <w:r w:rsidRPr="001518A3">
            <w:t>To replace any placeholder text (such as this), just click it and start typing.</w:t>
          </w:r>
        </w:p>
        <w:p w:rsidR="00C12E98" w:rsidRPr="001518A3" w:rsidRDefault="00725790" w:rsidP="001518A3">
          <w:r w:rsidRPr="001518A3">
            <w:t xml:space="preserve">Use this space to describe the event you are advertising.  Make it your own by exploring different fonts and colors on the Design tab.  </w:t>
          </w:r>
        </w:p>
        <w:p w:rsidR="00000000" w:rsidRDefault="00725790">
          <w:pPr>
            <w:pStyle w:val="2AB6E33A9800494A9D9286D0A412CE9C"/>
          </w:pPr>
          <w:r w:rsidRPr="001518A3">
            <w:t>Double click in the header to change the background image and/or objects.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790"/>
    <w:rsid w:val="00725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B4D1C48E9D44DBFA22CD040980F65D3">
    <w:name w:val="0B4D1C48E9D44DBFA22CD040980F65D3"/>
  </w:style>
  <w:style w:type="paragraph" w:customStyle="1" w:styleId="D03D5EDFC8B84EFAB8E57D0AAC3352D9">
    <w:name w:val="D03D5EDFC8B84EFAB8E57D0AAC3352D9"/>
  </w:style>
  <w:style w:type="paragraph" w:customStyle="1" w:styleId="503869D0841F486BA8A945CE688FD508">
    <w:name w:val="503869D0841F486BA8A945CE688FD508"/>
  </w:style>
  <w:style w:type="paragraph" w:customStyle="1" w:styleId="CDBB1A18C395449EA1C0497F23EEAB17">
    <w:name w:val="CDBB1A18C395449EA1C0497F23EEAB17"/>
  </w:style>
  <w:style w:type="paragraph" w:customStyle="1" w:styleId="E6E2FE25C84B4B51BA5ADA638C25C539">
    <w:name w:val="E6E2FE25C84B4B51BA5ADA638C25C539"/>
  </w:style>
  <w:style w:type="paragraph" w:customStyle="1" w:styleId="2AB6E33A9800494A9D9286D0A412CE9C">
    <w:name w:val="2AB6E33A9800494A9D9286D0A412CE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1F4E79"/>
      </a:accent1>
      <a:accent2>
        <a:srgbClr val="072B62"/>
      </a:accent2>
      <a:accent3>
        <a:srgbClr val="7030A0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ustom 1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6ACDDDF-14C7-42D0-B257-5192374213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50CDFB-05DB-4042-B676-B6A4DF86BD7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79E02EC-DF92-4703-959B-20B3CCA196A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B864CE36-7D73-4BC8-9050-B8A13FF5746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Cultural event flyer.dotx</Template>
  <TotalTime>0</TotalTime>
  <Pages>1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2020-07-03T17:19:00Z</dcterms:created>
  <dcterms:modified xsi:type="dcterms:W3CDTF">2020-07-03T18:28:00Z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